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B3A" w:rsidRPr="00BD72D8" w:rsidRDefault="00CB6595" w:rsidP="00F1765F">
      <w:pPr>
        <w:pStyle w:val="Title"/>
        <w:jc w:val="right"/>
        <w:rPr>
          <w:rFonts w:ascii="TH SarabunPSK" w:hAnsi="TH SarabunPSK" w:cs="TH SarabunPSK"/>
          <w:b w:val="0"/>
          <w:bCs w:val="0"/>
          <w:u w:val="none"/>
        </w:rPr>
      </w:pPr>
      <w:bookmarkStart w:id="0" w:name="_GoBack"/>
      <w:bookmarkEnd w:id="0"/>
      <w:r w:rsidRPr="00BD72D8">
        <w:rPr>
          <w:rFonts w:ascii="TH SarabunPSK" w:hAnsi="TH SarabunPSK" w:cs="TH SarabunPSK"/>
          <w:b w:val="0"/>
          <w:bCs w:val="0"/>
          <w:noProof/>
          <w:u w:val="none"/>
        </w:rPr>
        <w:drawing>
          <wp:anchor distT="0" distB="0" distL="114300" distR="114300" simplePos="0" relativeHeight="251658752" behindDoc="1" locked="0" layoutInCell="1" allowOverlap="1" wp14:anchorId="49CE47F4" wp14:editId="0056B3AD">
            <wp:simplePos x="0" y="0"/>
            <wp:positionH relativeFrom="margin">
              <wp:posOffset>5195570</wp:posOffset>
            </wp:positionH>
            <wp:positionV relativeFrom="margin">
              <wp:posOffset>232410</wp:posOffset>
            </wp:positionV>
            <wp:extent cx="737870" cy="743585"/>
            <wp:effectExtent l="0" t="0" r="5080" b="0"/>
            <wp:wrapNone/>
            <wp:docPr id="92777572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sdt>
        <w:sdtPr>
          <w:rPr>
            <w:rStyle w:val="a"/>
          </w:rPr>
          <w:alias w:val="เลขที่อ้างอิง"/>
          <w:tag w:val="เลขที่อ้างอิง"/>
          <w:id w:val="-2094312660"/>
          <w:placeholder>
            <w:docPart w:val="3D5CC32D7FB546BC8E8C1F7472EB359A"/>
          </w:placeholder>
          <w:showingPlcHdr/>
        </w:sdtPr>
        <w:sdtEndPr>
          <w:rPr>
            <w:rStyle w:val="a"/>
          </w:rPr>
        </w:sdtEndPr>
        <w:sdtContent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  <w:cs/>
            </w:rPr>
            <w:t xml:space="preserve">เลขที่อ้างอิง 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</w:rPr>
            <w:t>e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u w:val="none"/>
              <w:cs/>
            </w:rPr>
            <w:t>-</w:t>
          </w:r>
          <w:r w:rsidR="004C4981" w:rsidRPr="008E20C9">
            <w:rPr>
              <w:rStyle w:val="PlaceholderText"/>
              <w:rFonts w:ascii="TH SarabunPSK" w:hAnsi="TH SarabunPSK" w:cs="TH SarabunPSK"/>
              <w:color w:val="FF0000"/>
              <w:szCs w:val="28"/>
              <w:u w:val="none"/>
            </w:rPr>
            <w:t>Document</w:t>
          </w:r>
        </w:sdtContent>
      </w:sdt>
      <w:r w:rsidR="00F1765F" w:rsidRPr="00BD72D8">
        <w:rPr>
          <w:rFonts w:ascii="TH SarabunPSK" w:hAnsi="TH SarabunPSK" w:cs="TH SarabunPSK"/>
          <w:b w:val="0"/>
          <w:bCs w:val="0"/>
          <w:noProof/>
          <w:cs/>
        </w:rPr>
        <w:t xml:space="preserve"> </w:t>
      </w:r>
      <w:r w:rsidR="005D3C58" w:rsidRPr="00BD72D8">
        <w:rPr>
          <w:rFonts w:ascii="TH SarabunPSK" w:hAnsi="TH SarabunPSK" w:cs="TH SarabunPSK"/>
          <w:b w:val="0"/>
          <w:bCs w:val="0"/>
          <w:noProof/>
        </w:rPr>
        <w:drawing>
          <wp:anchor distT="0" distB="0" distL="114300" distR="114300" simplePos="0" relativeHeight="251657728" behindDoc="1" locked="0" layoutInCell="1" allowOverlap="1" wp14:anchorId="5B7FACCA" wp14:editId="195C619A">
            <wp:simplePos x="3372307" y="307238"/>
            <wp:positionH relativeFrom="margin">
              <wp:align>center</wp:align>
            </wp:positionH>
            <wp:positionV relativeFrom="margin">
              <wp:align>top</wp:align>
            </wp:positionV>
            <wp:extent cx="969645" cy="1078865"/>
            <wp:effectExtent l="0" t="0" r="1905" b="6985"/>
            <wp:wrapNone/>
            <wp:docPr id="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B3A" w:rsidRPr="00BD2E37" w:rsidRDefault="00734B3A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B6344D" w:rsidRPr="00BD2E37" w:rsidRDefault="00B6344D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0761D7" w:rsidRPr="00BD2E37" w:rsidRDefault="000761D7" w:rsidP="00BD2E37">
      <w:pPr>
        <w:pStyle w:val="Title"/>
        <w:jc w:val="left"/>
        <w:rPr>
          <w:rFonts w:ascii="TH SarabunPSK" w:hAnsi="TH SarabunPSK" w:cs="TH SarabunPSK"/>
          <w:u w:val="none"/>
        </w:rPr>
      </w:pPr>
    </w:p>
    <w:p w:rsidR="00012BCB" w:rsidRPr="00BD2E37" w:rsidRDefault="00012BCB" w:rsidP="003E69A7">
      <w:pPr>
        <w:pStyle w:val="Title"/>
        <w:spacing w:before="120"/>
        <w:rPr>
          <w:rFonts w:ascii="TH SarabunPSK" w:hAnsi="TH SarabunPSK" w:cs="TH SarabunPSK"/>
          <w:u w:val="none"/>
        </w:rPr>
      </w:pPr>
      <w:r w:rsidRPr="00BD2E37">
        <w:rPr>
          <w:rFonts w:ascii="TH SarabunPSK" w:hAnsi="TH SarabunPSK" w:cs="TH SarabunPSK"/>
          <w:u w:val="none"/>
          <w:cs/>
        </w:rPr>
        <w:t>คำสั่งมหาวิทยาลัยเชียงใหม่</w:t>
      </w:r>
    </w:p>
    <w:p w:rsidR="00012BCB" w:rsidRPr="00BD2E37" w:rsidRDefault="00012BCB" w:rsidP="00040D71">
      <w:pPr>
        <w:pStyle w:val="Title"/>
        <w:tabs>
          <w:tab w:val="center" w:pos="4253"/>
        </w:tabs>
        <w:rPr>
          <w:rFonts w:ascii="TH SarabunPSK" w:hAnsi="TH SarabunPSK" w:cs="TH SarabunPSK"/>
          <w:u w:val="none"/>
          <w:cs/>
        </w:rPr>
      </w:pPr>
      <w:r w:rsidRPr="00BD2E37">
        <w:rPr>
          <w:rFonts w:ascii="TH SarabunPSK" w:hAnsi="TH SarabunPSK" w:cs="TH SarabunPSK"/>
          <w:u w:val="none"/>
          <w:cs/>
        </w:rPr>
        <w:t>ที่</w:t>
      </w:r>
      <w:r w:rsidR="00040D71" w:rsidRPr="00BD2E37">
        <w:rPr>
          <w:rFonts w:ascii="TH SarabunPSK" w:hAnsi="TH SarabunPSK" w:cs="TH SarabunPSK"/>
          <w:u w:val="none"/>
          <w:cs/>
        </w:rPr>
        <w:t xml:space="preserve">  </w:t>
      </w:r>
      <w:sdt>
        <w:sdtPr>
          <w:rPr>
            <w:rFonts w:ascii="TH SarabunPSK" w:hAnsi="TH SarabunPSK" w:cs="TH SarabunPSK"/>
            <w:u w:val="none"/>
            <w:cs/>
          </w:rPr>
          <w:id w:val="-444455732"/>
          <w:placeholder>
            <w:docPart w:val="3B03BD402FEE4FADABFED512C0110A1D"/>
          </w:placeholder>
          <w:showingPlcHdr/>
        </w:sdtPr>
        <w:sdtEndPr/>
        <w:sdtContent>
          <w:r w:rsidR="004C4981" w:rsidRPr="00616FDD">
            <w:rPr>
              <w:rFonts w:ascii="TH SarabunPSK" w:hAnsi="TH SarabunPSK" w:cs="TH SarabunPSK" w:hint="cs"/>
              <w:color w:val="FF0000"/>
              <w:u w:val="none"/>
              <w:cs/>
            </w:rPr>
            <w:t>เลขที่คำสั่ง</w:t>
          </w:r>
        </w:sdtContent>
      </w:sdt>
      <w:r w:rsidR="00040D71" w:rsidRPr="00BD2E37">
        <w:rPr>
          <w:rFonts w:ascii="TH SarabunPSK" w:hAnsi="TH SarabunPSK" w:cs="TH SarabunPSK"/>
          <w:u w:val="none"/>
          <w:cs/>
        </w:rPr>
        <w:t xml:space="preserve">  /  </w:t>
      </w:r>
      <w:sdt>
        <w:sdtPr>
          <w:rPr>
            <w:rStyle w:val="PSKBold"/>
            <w:b w:val="0"/>
            <w:bCs/>
            <w:u w:val="none"/>
            <w:cs/>
          </w:rPr>
          <w:alias w:val="ปีที่ออกคำสั่ง"/>
          <w:tag w:val="ปีที่ออกคำสั่ง"/>
          <w:id w:val="-1045282768"/>
          <w:placeholder>
            <w:docPart w:val="BD52A74304E04D1C8E5B8B04FE52C20B"/>
          </w:placeholder>
          <w:showingPlcHdr/>
          <w:date w:fullDate="2023-05-30T00:00:00Z">
            <w:dateFormat w:val="ปปปป"/>
            <w:lid w:val="th-TH"/>
            <w:storeMappedDataAs w:val="dateTime"/>
            <w:calendar w:val="thai"/>
          </w:date>
        </w:sdtPr>
        <w:sdtEndPr>
          <w:rPr>
            <w:rStyle w:val="DefaultParagraphFont"/>
            <w:rFonts w:ascii="TH SarabunPSK" w:hAnsi="TH SarabunPSK" w:cs="Browallia New"/>
            <w:bCs w:val="0"/>
          </w:rPr>
        </w:sdtEndPr>
        <w:sdtContent>
          <w:r w:rsidR="004C4981" w:rsidRPr="00BD72D8">
            <w:rPr>
              <w:rStyle w:val="PlaceholderText"/>
              <w:rFonts w:ascii="TH SarabunPSK" w:hAnsi="TH SarabunPSK" w:cs="TH SarabunPSK"/>
              <w:color w:val="FF0000"/>
              <w:u w:val="none"/>
              <w:cs/>
            </w:rPr>
            <w:t>ปีที่ออกคำสั่ง</w:t>
          </w:r>
        </w:sdtContent>
      </w:sdt>
    </w:p>
    <w:p w:rsidR="00012BCB" w:rsidRPr="00BD2E37" w:rsidRDefault="00012BCB" w:rsidP="00012BCB">
      <w:pPr>
        <w:pStyle w:val="Title"/>
        <w:rPr>
          <w:rFonts w:ascii="TH SarabunPSK" w:hAnsi="TH SarabunPSK" w:cs="TH SarabunPSK"/>
          <w:u w:val="none"/>
        </w:rPr>
      </w:pPr>
      <w:bookmarkStart w:id="1" w:name="_Hlk71818666"/>
      <w:r w:rsidRPr="00BD2E37">
        <w:rPr>
          <w:rFonts w:ascii="TH SarabunPSK" w:hAnsi="TH SarabunPSK" w:cs="TH SarabunPSK"/>
          <w:u w:val="none"/>
          <w:cs/>
        </w:rPr>
        <w:t>เรื่อง มอบอำนาจเกี่ยวกับ</w:t>
      </w:r>
      <w:r w:rsidR="00040D71" w:rsidRPr="00BD2E37">
        <w:rPr>
          <w:rFonts w:ascii="TH SarabunPSK" w:hAnsi="TH SarabunPSK" w:cs="TH SarabunPSK"/>
          <w:u w:val="none"/>
          <w:cs/>
        </w:rPr>
        <w:t xml:space="preserve"> </w:t>
      </w:r>
      <w:sdt>
        <w:sdtPr>
          <w:rPr>
            <w:rFonts w:ascii="TH SarabunPSK" w:hAnsi="TH SarabunPSK" w:cs="TH SarabunPSK"/>
            <w:u w:val="none"/>
            <w:cs/>
          </w:rPr>
          <w:id w:val="1011887277"/>
          <w:placeholder>
            <w:docPart w:val="7A80AB919B724EEFBBC463CC401FCC17"/>
          </w:placeholder>
          <w:showingPlcHdr/>
        </w:sdtPr>
        <w:sdtEndPr/>
        <w:sdtContent>
          <w:r w:rsidR="00040D71" w:rsidRPr="00BD2E37">
            <w:rPr>
              <w:rStyle w:val="PlaceholderText"/>
              <w:rFonts w:ascii="TH SarabunPSK" w:hAnsi="TH SarabunPSK" w:cs="TH SarabunPSK"/>
              <w:color w:val="1F3864" w:themeColor="accent1" w:themeShade="80"/>
              <w:u w:val="none"/>
              <w:cs/>
            </w:rPr>
            <w:t>เรื่อง</w:t>
          </w:r>
        </w:sdtContent>
      </w:sdt>
    </w:p>
    <w:bookmarkEnd w:id="1"/>
    <w:p w:rsidR="00286FAC" w:rsidRDefault="00BD2E37" w:rsidP="00BD2E37">
      <w:pPr>
        <w:pStyle w:val="Title"/>
        <w:rPr>
          <w:rFonts w:ascii="TH SarabunPSK" w:hAnsi="TH SarabunPSK" w:cs="TH SarabunPSK"/>
          <w:u w:val="none"/>
        </w:rPr>
      </w:pPr>
      <w:r>
        <w:rPr>
          <w:rFonts w:ascii="TH SarabunPSK" w:hAnsi="TH SarabunPSK" w:cs="TH SarabunPSK"/>
          <w:u w:val="none"/>
          <w:cs/>
        </w:rPr>
        <w:t>---------------------------------------</w:t>
      </w:r>
    </w:p>
    <w:p w:rsidR="00BD2E37" w:rsidRDefault="00040D71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BD2E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เพื่อให้</w:t>
      </w:r>
      <w:r w:rsidR="0014099C" w:rsidRPr="00BD2E37">
        <w:rPr>
          <w:rFonts w:ascii="TH SarabunPSK" w:hAnsi="TH SarabunPSK" w:cs="TH SarabunPSK"/>
          <w:sz w:val="32"/>
          <w:szCs w:val="32"/>
          <w:cs/>
        </w:rPr>
        <w:t>การดำเนินการเกี่ยวกับภารกิจ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ตามวัตถุประสงค์ของมหาวิทยาลัยตามมาตรา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๗</w:t>
      </w:r>
      <w:r w:rsidR="00BD2E37">
        <w:rPr>
          <w:rFonts w:ascii="TH SarabunPSK" w:hAnsi="TH SarabunPSK" w:cs="TH SarabunPSK"/>
          <w:sz w:val="32"/>
          <w:szCs w:val="32"/>
          <w:cs/>
        </w:rPr>
        <w:br/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แห่งพระราชบัญญัติมหาวิทยาลัยเชียงใหม่ พ.ศ.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๒๕๕๑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เป็นไปด้วยความเรียบร้อย รวดเร็วและมีประสิทธิภาพ</w:t>
      </w:r>
    </w:p>
    <w:p w:rsidR="00BD2E37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 xml:space="preserve">อาศัยอำนาจตามความในมาตรา ๓๕ และมาตรา ๓๘ แห่งพระราชบัญญัติมหาวิทยาลัยเชียงใหม่ พ.ศ. ๒๕๕๑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ประกอบกับข้อ ๑๔ ของข้อบังคับมหาวิทยาลัยเชียงใหม่ ว่าด้วยการรักษาการแทน การมอบอำนาจให้ปฏิบัติการแทน  และการมอบอำนาจช่วงให้ปฏิบัติการแทนของผู้ดำรงตำแหน่งต่าง ๆ  ในมหาวิทยาลัยเชียงใหม่  พ.ศ. ๒๕๕๔</w:t>
      </w:r>
      <w:r w:rsidR="002308D2" w:rsidRPr="00BD2E37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3577" w:rsidRPr="00BD2E37">
        <w:rPr>
          <w:rFonts w:ascii="TH SarabunPSK" w:hAnsi="TH SarabunPSK" w:cs="TH SarabunPSK"/>
          <w:sz w:val="32"/>
          <w:szCs w:val="32"/>
          <w:cs/>
        </w:rPr>
        <w:t>จึง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มอบอำนาจ ดังนี้</w:t>
      </w:r>
    </w:p>
    <w:p w:rsidR="00BD2E37" w:rsidRDefault="00BD2E37" w:rsidP="00BD2E3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๑. มอบอำนาจให้ </w:t>
      </w:r>
      <w:sdt>
        <w:sdtPr>
          <w:rPr>
            <w:rStyle w:val="PSK"/>
            <w:cs/>
          </w:rPr>
          <w:alias w:val="ชื่อผู้รับมอบอำนาจ"/>
          <w:tag w:val="ชื่อผู้รับมอบอำนาจ"/>
          <w:id w:val="-1096487324"/>
          <w:placeholder>
            <w:docPart w:val="04DB378D20A44E808B2F61A23DFEDF7A"/>
          </w:placeholder>
          <w:showingPlcHdr/>
        </w:sdtPr>
        <w:sdtEndPr>
          <w:rPr>
            <w:rStyle w:val="DefaultParagraphFont"/>
            <w:rFonts w:ascii="TH SarabunPSK" w:hAnsi="TH SarabunPSK" w:cs="Cordia New"/>
            <w:sz w:val="32"/>
            <w:szCs w:val="28"/>
          </w:rPr>
        </w:sdtEndPr>
        <w:sdtContent>
          <w:r w:rsidR="00075B31" w:rsidRPr="00BD2E37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ชื่อผู้รับมอบอำนาจ</w:t>
          </w:r>
        </w:sdtContent>
      </w:sdt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 ตำแหน่ง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Style w:val="PSK"/>
            <w:rFonts w:ascii="TH SarabunPSK" w:hAnsi="TH SarabunPSK"/>
            <w:sz w:val="32"/>
            <w:cs/>
          </w:rPr>
          <w:alias w:val="ตำแหน่งผู้รับมอบอำนาจ"/>
          <w:tag w:val="ตำแหน่งผู้รับมอบอำนาจ"/>
          <w:id w:val="1163428443"/>
          <w:placeholder>
            <w:docPart w:val="CC44F13F7EEE47A89E5FBCD5A578878C"/>
          </w:placeholder>
          <w:showingPlcHdr/>
        </w:sdtPr>
        <w:sdtEndPr>
          <w:rPr>
            <w:rStyle w:val="DefaultParagraphFont"/>
            <w:rFonts w:cs="Cordia New"/>
            <w:szCs w:val="28"/>
          </w:rPr>
        </w:sdtEndPr>
        <w:sdtContent>
          <w:r w:rsidR="00075B31" w:rsidRPr="00BD2E37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ตำแหน่งผู้รับมอบอำนาจ</w:t>
          </w:r>
        </w:sdtContent>
      </w:sdt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สังกัด</w:t>
      </w:r>
      <w:r w:rsidR="00E65A9A" w:rsidRPr="00BD2E3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34050195"/>
          <w:placeholder>
            <w:docPart w:val="9AEA16C0635C41609CABE32D0991D25E"/>
          </w:placeholder>
          <w:showingPlcHdr/>
        </w:sdtPr>
        <w:sdtEndPr/>
        <w:sdtContent>
          <w:r w:rsidR="00BB0B89" w:rsidRPr="00BB0B89">
            <w:rPr>
              <w:rStyle w:val="PlaceholderText"/>
              <w:rFonts w:ascii="TH SarabunPSK" w:hAnsi="TH SarabunPSK" w:cs="TH SarabunPSK"/>
              <w:b/>
              <w:bCs/>
              <w:color w:val="1F3864" w:themeColor="accent1" w:themeShade="80"/>
              <w:sz w:val="32"/>
              <w:szCs w:val="32"/>
              <w:cs/>
            </w:rPr>
            <w:t>หน่วยงานผู้รับมอบอำนาจ</w:t>
          </w:r>
        </w:sdtContent>
      </w:sdt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>เป็นผู้มีอำนาจ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id w:val="1730036474"/>
          <w:placeholder>
            <w:docPart w:val="17D4FDBD1A8F4BD9A6E6BE8407E8DB1F"/>
          </w:placeholder>
        </w:sdtPr>
        <w:sdtEndPr/>
        <w:sdtContent>
          <w:sdt>
            <w:sdtPr>
              <w:rPr>
                <w:rFonts w:ascii="TH SarabunPSK" w:hAnsi="TH SarabunPSK" w:cs="TH SarabunPSK"/>
                <w:sz w:val="32"/>
                <w:szCs w:val="32"/>
              </w:rPr>
              <w:id w:val="1678688462"/>
              <w:placeholder>
                <w:docPart w:val="B3EDC70A2A2944CC801036CE45C01DB0"/>
              </w:placeholder>
              <w:showingPlcHdr/>
            </w:sdtPr>
            <w:sdtEndPr/>
            <w:sdtContent>
              <w:r w:rsidR="00AB26B1" w:rsidRPr="00E977F1">
                <w:rPr>
                  <w:rFonts w:ascii="TH SarabunPSK" w:hAnsi="TH SarabunPSK" w:cs="TH SarabunPSK" w:hint="cs"/>
                  <w:b/>
                  <w:bCs/>
                  <w:color w:val="1F3864" w:themeColor="accent1" w:themeShade="80"/>
                  <w:sz w:val="32"/>
                  <w:szCs w:val="32"/>
                  <w:cs/>
                </w:rPr>
                <w:t>ระบุขอบเขตภารกิจตามความจำเป็นและเหมาะสมให้ชัดเจน</w:t>
              </w:r>
            </w:sdtContent>
          </w:sdt>
        </w:sdtContent>
      </w:sdt>
    </w:p>
    <w:p w:rsidR="00D01477" w:rsidRDefault="00BD2E3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๒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.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 xml:space="preserve"> ให้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ผู้รับมอบอำนาจปฏิบัติหน้าที่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ตามกรอบที่ได้รับมอบอำนาจโดยชอบด้วยกฎหมาย ข้อบังคับ ระเบียบ ประกาศและคำสั่งของมหาวิทยาลัยโดยเคร่งครัด ทั้งนี้ต้อง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คำนึงถึงผลของการกระทำและ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ความ</w:t>
      </w:r>
      <w:r w:rsidR="00282EA4" w:rsidRPr="00BD2E37">
        <w:rPr>
          <w:rFonts w:ascii="TH SarabunPSK" w:hAnsi="TH SarabunPSK" w:cs="TH SarabunPSK"/>
          <w:sz w:val="32"/>
          <w:szCs w:val="32"/>
          <w:cs/>
        </w:rPr>
        <w:t>รับผิดของการกระทำนั้นทั้งทางแพ่ง  ทางอาญา และทางปกครองด้วย</w:t>
      </w:r>
    </w:p>
    <w:p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C0FA6" w:rsidRPr="00BD2E37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983801">
        <w:rPr>
          <w:rFonts w:ascii="TH SarabunPSK" w:hAnsi="TH SarabunPSK" w:cs="TH SarabunPSK" w:hint="cs"/>
          <w:sz w:val="32"/>
          <w:szCs w:val="32"/>
          <w:cs/>
        </w:rPr>
        <w:t>๓</w:t>
      </w:r>
      <w:r w:rsidR="005C7503" w:rsidRPr="00BD2E37">
        <w:rPr>
          <w:rFonts w:ascii="TH SarabunPSK" w:hAnsi="TH SarabunPSK" w:cs="TH SarabunPSK"/>
          <w:sz w:val="32"/>
          <w:szCs w:val="32"/>
          <w:cs/>
        </w:rPr>
        <w:t xml:space="preserve"> มหาวิทยาลัยเชียงใหม่จะรับผิดต่อการปฏิบัติงานใด ๆ ตามที่ผู้ได้รับมอบอำนาจได้กระทำไปภายในขอบเขตที่ได้รับมอบอำนาจดังกล่าว</w:t>
      </w:r>
      <w:r w:rsidR="003C4F55" w:rsidRPr="00BD2E37">
        <w:rPr>
          <w:rFonts w:ascii="TH SarabunPSK" w:hAnsi="TH SarabunPSK" w:cs="TH SarabunPSK"/>
          <w:sz w:val="32"/>
          <w:szCs w:val="32"/>
          <w:cs/>
        </w:rPr>
        <w:t>ทุกประการ</w:t>
      </w:r>
    </w:p>
    <w:p w:rsidR="00D01477" w:rsidRDefault="00D01477" w:rsidP="00D01477">
      <w:pPr>
        <w:pStyle w:val="NoSpacing"/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ตั้งแต่บัดนี้</w:t>
      </w:r>
      <w:r w:rsidR="00282EA4" w:rsidRPr="00D01477">
        <w:rPr>
          <w:rFonts w:ascii="TH SarabunPSK" w:hAnsi="TH SarabunPSK" w:cs="TH SarabunPSK"/>
          <w:sz w:val="32"/>
          <w:szCs w:val="32"/>
          <w:cs/>
        </w:rPr>
        <w:t>จน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สิ้นสุด</w:t>
      </w:r>
      <w:r w:rsidR="004372B9" w:rsidRPr="00D01477">
        <w:rPr>
          <w:rFonts w:ascii="TH SarabunPSK" w:hAnsi="TH SarabunPSK" w:cs="TH SarabunPSK"/>
          <w:sz w:val="32"/>
          <w:szCs w:val="32"/>
          <w:cs/>
        </w:rPr>
        <w:t>ขอบเขต</w:t>
      </w:r>
      <w:r w:rsidR="007330E9" w:rsidRPr="00D01477">
        <w:rPr>
          <w:rFonts w:ascii="TH SarabunPSK" w:hAnsi="TH SarabunPSK" w:cs="TH SarabunPSK"/>
          <w:sz w:val="32"/>
          <w:szCs w:val="32"/>
          <w:cs/>
        </w:rPr>
        <w:t>ภารกิจ</w:t>
      </w:r>
      <w:r w:rsidR="000A63C5" w:rsidRPr="00D01477">
        <w:rPr>
          <w:rFonts w:ascii="TH SarabunPSK" w:hAnsi="TH SarabunPSK" w:cs="TH SarabunPSK"/>
          <w:sz w:val="32"/>
          <w:szCs w:val="32"/>
          <w:cs/>
        </w:rPr>
        <w:t>ตามที่รับมอบ</w:t>
      </w:r>
      <w:r w:rsidR="00DA3806" w:rsidRPr="00D01477">
        <w:rPr>
          <w:rFonts w:ascii="TH SarabunPSK" w:hAnsi="TH SarabunPSK" w:cs="TH SarabunPSK"/>
          <w:sz w:val="32"/>
          <w:szCs w:val="32"/>
          <w:cs/>
        </w:rPr>
        <w:t>อำนาจ</w:t>
      </w:r>
    </w:p>
    <w:p w:rsidR="00912983" w:rsidRPr="00D01477" w:rsidRDefault="00D01477" w:rsidP="00D01477">
      <w:pPr>
        <w:pStyle w:val="NoSpacing"/>
        <w:tabs>
          <w:tab w:val="left" w:pos="1418"/>
          <w:tab w:val="left" w:pos="1985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>สั่ง ณ วันที่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B6E4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9394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0015" w:rsidRPr="00D01477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sz w:val="32"/>
            <w:szCs w:val="32"/>
          </w:rPr>
          <w:alias w:val="วันที่ลงนามในคำสั่ง"/>
          <w:tag w:val="วันที่ลงนามในคำสั่ง"/>
          <w:id w:val="-344335132"/>
          <w:placeholder>
            <w:docPart w:val="AD308E8167D8440C810376FB463265E8"/>
          </w:placeholder>
          <w:showingPlcHdr/>
          <w:date w:fullDate="2023-05-30T00:00:00Z">
            <w:dateFormat w:val="ดดดด ปปปป"/>
            <w:lid w:val="th-TH"/>
            <w:storeMappedDataAs w:val="dateTime"/>
            <w:calendar w:val="thai"/>
          </w:date>
        </w:sdtPr>
        <w:sdtEndPr/>
        <w:sdtContent>
          <w:r w:rsidR="008E20C9" w:rsidRPr="008E20C9">
            <w:rPr>
              <w:rStyle w:val="PlaceholderText"/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sdtContent>
      </w:sdt>
    </w:p>
    <w:p w:rsidR="009D1ECD" w:rsidRPr="00BD2E37" w:rsidRDefault="009D1ECD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:rsidR="00524843" w:rsidRPr="00BD2E37" w:rsidRDefault="00524843" w:rsidP="00660015">
      <w:pPr>
        <w:pStyle w:val="Title"/>
        <w:jc w:val="left"/>
        <w:rPr>
          <w:rFonts w:ascii="TH SarabunPSK" w:hAnsi="TH SarabunPSK" w:cs="TH SarabunPSK"/>
          <w:b w:val="0"/>
          <w:bCs w:val="0"/>
          <w:spacing w:val="0"/>
          <w:u w:val="none"/>
        </w:rPr>
      </w:pPr>
    </w:p>
    <w:p w:rsidR="00E65A9A" w:rsidRPr="00BD2E37" w:rsidRDefault="00E65A9A" w:rsidP="00D01477">
      <w:pPr>
        <w:tabs>
          <w:tab w:val="left" w:pos="4395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912983" w:rsidRPr="00BD2E37">
        <w:rPr>
          <w:rFonts w:ascii="TH SarabunPSK" w:hAnsi="TH SarabunPSK" w:cs="TH SarabunPSK"/>
          <w:spacing w:val="0"/>
          <w:sz w:val="32"/>
          <w:szCs w:val="32"/>
          <w:cs/>
        </w:rPr>
        <w:t>(</w:t>
      </w:r>
      <w:r w:rsidR="00CE232A" w:rsidRPr="00BD2E37">
        <w:rPr>
          <w:rFonts w:ascii="TH SarabunPSK" w:hAnsi="TH SarabunPSK" w:cs="TH SarabunPSK"/>
          <w:sz w:val="32"/>
          <w:szCs w:val="32"/>
          <w:cs/>
        </w:rPr>
        <w:t>ศาสตราจารย์ ดร.</w:t>
      </w:r>
      <w:r w:rsidR="00671C2E" w:rsidRPr="00BD2E37">
        <w:rPr>
          <w:rFonts w:ascii="TH SarabunPSK" w:hAnsi="TH SarabunPSK" w:cs="TH SarabunPSK"/>
          <w:sz w:val="32"/>
          <w:szCs w:val="32"/>
          <w:cs/>
        </w:rPr>
        <w:t>นายแพทย์พงษ์รักษ์ ศรีบัณฑิตมงคล</w:t>
      </w:r>
      <w:r w:rsidR="00912983" w:rsidRPr="00BD2E37">
        <w:rPr>
          <w:rFonts w:ascii="TH SarabunPSK" w:hAnsi="TH SarabunPSK" w:cs="TH SarabunPSK"/>
          <w:spacing w:val="0"/>
          <w:sz w:val="32"/>
          <w:szCs w:val="32"/>
          <w:cs/>
        </w:rPr>
        <w:t>)</w:t>
      </w:r>
    </w:p>
    <w:p w:rsidR="00796D43" w:rsidRPr="00796D43" w:rsidRDefault="00E65A9A" w:rsidP="00796D43">
      <w:pPr>
        <w:tabs>
          <w:tab w:val="center" w:pos="6379"/>
        </w:tabs>
        <w:spacing w:line="380" w:lineRule="exact"/>
        <w:rPr>
          <w:rFonts w:ascii="TH SarabunPSK" w:hAnsi="TH SarabunPSK" w:cs="TH SarabunPSK"/>
          <w:spacing w:val="0"/>
          <w:sz w:val="32"/>
          <w:szCs w:val="32"/>
        </w:rPr>
      </w:pPr>
      <w:r w:rsidRPr="00BD2E37">
        <w:rPr>
          <w:rFonts w:ascii="TH SarabunPSK" w:hAnsi="TH SarabunPSK" w:cs="TH SarabunPSK"/>
          <w:spacing w:val="0"/>
          <w:sz w:val="32"/>
          <w:szCs w:val="32"/>
        </w:rPr>
        <w:tab/>
      </w:r>
      <w:r w:rsidR="00660015" w:rsidRPr="00BD2E37">
        <w:rPr>
          <w:rFonts w:ascii="TH SarabunPSK" w:hAnsi="TH SarabunPSK" w:cs="TH SarabunPSK"/>
          <w:spacing w:val="0"/>
          <w:sz w:val="32"/>
          <w:szCs w:val="32"/>
          <w:cs/>
        </w:rPr>
        <w:t>อธิการบดีมหาวิทยาลัยเชียงใหม่</w:t>
      </w:r>
    </w:p>
    <w:sectPr w:rsidR="00796D43" w:rsidRPr="00796D43" w:rsidSect="00C334DE">
      <w:headerReference w:type="default" r:id="rId11"/>
      <w:footerReference w:type="default" r:id="rId12"/>
      <w:footerReference w:type="first" r:id="rId13"/>
      <w:pgSz w:w="11906" w:h="16838"/>
      <w:pgMar w:top="851" w:right="1134" w:bottom="425" w:left="851" w:header="720" w:footer="999" w:gutter="567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B95" w:rsidRDefault="002C0B95" w:rsidP="00924835">
      <w:r>
        <w:separator/>
      </w:r>
    </w:p>
  </w:endnote>
  <w:endnote w:type="continuationSeparator" w:id="0">
    <w:p w:rsidR="002C0B95" w:rsidRDefault="002C0B95" w:rsidP="00924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CF08B94-169D-4B81-B6DC-9316D5275F20}"/>
    <w:embedBold r:id="rId2" w:fontKey="{E14060E5-C13E-4011-B7DD-368F17860B27}"/>
    <w:embedItalic r:id="rId3" w:fontKey="{B58C0549-B764-4413-93C3-7D8028FC0A9F}"/>
    <w:embedBoldItalic r:id="rId4" w:fontKey="{8C251F5F-598A-4433-8B26-C61AD8E7106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30FFDD56-B668-4353-B7C9-841941DCCCAA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BCF9963-DDB7-4A46-9A96-E24F72766E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874B6DC1-209F-4EEE-ABFC-4684C3CA3268}"/>
    <w:embedBold r:id="rId8" w:fontKey="{4DA6DE57-DED7-4BE3-8730-062CBBCF1648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79BAB792-C91D-4615-9816-040FDF2AE462}"/>
    <w:embedBold r:id="rId10" w:fontKey="{5390AD9A-C865-4611-BAE8-6050B20C6A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3196DE3-ED5E-4E51-AB01-3FE0E03899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89E72C0-B3AA-4026-8E34-0E156F79C12E}"/>
    <w:embedBold r:id="rId13" w:fontKey="{34E81F92-3606-4BC0-9D05-2A1D349534B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007231B3-97BC-4D66-B147-CDF99154F14D}"/>
    <w:embedBold r:id="rId15" w:fontKey="{7736BB25-B6DE-42C2-AA77-9377427AE591}"/>
    <w:embedItalic r:id="rId16" w:fontKey="{E83DDE42-3C01-4271-9AD8-7E250E204B48}"/>
    <w:embedBoldItalic r:id="rId17" w:fontKey="{7A720F50-ACD7-4C14-88F4-D058D58C4D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4DD7F2EE-CECA-4AF6-A6B6-F851E0183E90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628E5FFE-ADB8-47E1-889D-D867936E314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C1A" w:rsidRPr="00E06C1A" w:rsidRDefault="00E06C1A" w:rsidP="00E06C1A">
    <w:pPr>
      <w:tabs>
        <w:tab w:val="left" w:pos="4140"/>
      </w:tabs>
      <w:spacing w:line="380" w:lineRule="exact"/>
      <w:rPr>
        <w:rFonts w:ascii="TH SarabunPSK" w:hAnsi="TH SarabunPSK" w:cs="TH SarabunPSK"/>
        <w:spacing w:val="0"/>
        <w:sz w:val="32"/>
        <w:szCs w:val="32"/>
      </w:rPr>
    </w:pPr>
    <w:r w:rsidRPr="00BD2E37">
      <w:rPr>
        <w:rFonts w:ascii="TH SarabunPSK" w:hAnsi="TH SarabunPSK" w:cs="TH SarabunPSK"/>
        <w:i/>
        <w:iCs/>
        <w:cs/>
      </w:rPr>
      <w:t xml:space="preserve"> คำสั่งฉบับนี้จัดทำและใช้ลายมือชื่ออิเล็กทรอนิกส์ผ่านระบบ </w:t>
    </w:r>
    <w:r w:rsidRPr="00BD2E37">
      <w:rPr>
        <w:rFonts w:ascii="TH SarabunPSK" w:hAnsi="TH SarabunPSK" w:cs="TH SarabunPSK"/>
        <w:i/>
        <w:iCs/>
      </w:rPr>
      <w:t>CMU e</w:t>
    </w:r>
    <w:r w:rsidRPr="00BD2E37">
      <w:rPr>
        <w:rFonts w:ascii="TH SarabunPSK" w:hAnsi="TH SarabunPSK" w:cs="TH SarabunPSK"/>
        <w:i/>
        <w:iCs/>
        <w:cs/>
      </w:rPr>
      <w:t>-</w:t>
    </w:r>
    <w:r w:rsidRPr="00BD2E37">
      <w:rPr>
        <w:rFonts w:ascii="TH SarabunPSK" w:hAnsi="TH SarabunPSK" w:cs="TH SarabunPSK"/>
        <w:i/>
        <w:iCs/>
      </w:rPr>
      <w:t xml:space="preserve">Document </w:t>
    </w:r>
    <w:r w:rsidRPr="00BD2E37">
      <w:rPr>
        <w:rFonts w:ascii="TH SarabunPSK" w:hAnsi="TH SarabunPSK" w:cs="TH SarabunPSK"/>
        <w:i/>
        <w:iCs/>
        <w:cs/>
      </w:rPr>
      <w:t>รหัสอ้างอิง :</w:t>
    </w:r>
    <w:r>
      <w:rPr>
        <w:rFonts w:ascii="TH SarabunPSK" w:hAnsi="TH SarabunPSK" w:cs="TH SarabunPSK"/>
        <w:spacing w:val="0"/>
        <w:sz w:val="32"/>
        <w:szCs w:val="32"/>
        <w:cs/>
      </w:rPr>
      <w:t xml:space="preserve"> </w:t>
    </w:r>
    <w:sdt>
      <w:sdtPr>
        <w:rPr>
          <w:rFonts w:ascii="TH SarabunPSK" w:hAnsi="TH SarabunPSK" w:cs="TH SarabunPSK"/>
          <w:b/>
          <w:bCs/>
          <w:color w:val="1F3864" w:themeColor="accent1" w:themeShade="80"/>
          <w:spacing w:val="0"/>
        </w:rPr>
        <w:alias w:val="เลขที่อ้างอิง"/>
        <w:tag w:val="เลขที่อ้างอิง"/>
        <w:id w:val="1912499041"/>
        <w:placeholder>
          <w:docPart w:val="17D4FDBD1A8F4BD9A6E6BE8407E8DB1F"/>
        </w:placeholder>
        <w:showingPlcHdr/>
      </w:sdtPr>
      <w:sdtEndPr>
        <w:rPr>
          <w:b w:val="0"/>
          <w:bCs w:val="0"/>
          <w:color w:val="auto"/>
          <w:sz w:val="32"/>
          <w:szCs w:val="32"/>
        </w:rPr>
      </w:sdtEndPr>
      <w:sdtContent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  <w:cs/>
          </w:rPr>
          <w:t xml:space="preserve">เลขที่อ้างอิง 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</w:rPr>
          <w:t>e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  <w:cs/>
          </w:rPr>
          <w:t>-</w:t>
        </w:r>
        <w:r w:rsidRPr="000A7FC9">
          <w:rPr>
            <w:rStyle w:val="PlaceholderText"/>
            <w:rFonts w:ascii="TH SarabunPSK" w:hAnsi="TH SarabunPSK" w:cs="TH SarabunPSK"/>
            <w:b/>
            <w:bCs/>
            <w:i/>
            <w:iCs/>
            <w:color w:val="1F3864" w:themeColor="accent1" w:themeShade="80"/>
          </w:rPr>
          <w:t>Document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D43" w:rsidRPr="00796D43" w:rsidRDefault="00796D43">
    <w:pPr>
      <w:pStyle w:val="Footer"/>
      <w:rPr>
        <w:szCs w:val="28"/>
      </w:rPr>
    </w:pPr>
    <w:r w:rsidRPr="00E06C1A">
      <w:rPr>
        <w:rFonts w:ascii="TH SarabunPSK" w:hAnsi="TH SarabunPSK" w:cs="TH SarabunPSK"/>
        <w:i/>
        <w:iCs/>
        <w:szCs w:val="28"/>
        <w:cs/>
      </w:rPr>
      <w:t xml:space="preserve">คำสั่งฉบับนี้จัดทำและใช้ลายมือชื่ออิเล็กทรอนิกส์ผ่านระบบ </w:t>
    </w:r>
    <w:r w:rsidRPr="00E06C1A">
      <w:rPr>
        <w:rFonts w:ascii="TH SarabunPSK" w:hAnsi="TH SarabunPSK" w:cs="TH SarabunPSK"/>
        <w:i/>
        <w:iCs/>
        <w:szCs w:val="28"/>
      </w:rPr>
      <w:t>CMU e</w:t>
    </w:r>
    <w:r w:rsidRPr="00E06C1A">
      <w:rPr>
        <w:rFonts w:ascii="TH SarabunPSK" w:hAnsi="TH SarabunPSK" w:cs="TH SarabunPSK"/>
        <w:i/>
        <w:iCs/>
        <w:szCs w:val="28"/>
        <w:cs/>
      </w:rPr>
      <w:t>-</w:t>
    </w:r>
    <w:r w:rsidRPr="00E06C1A">
      <w:rPr>
        <w:rFonts w:ascii="TH SarabunPSK" w:hAnsi="TH SarabunPSK" w:cs="TH SarabunPSK"/>
        <w:i/>
        <w:iCs/>
        <w:szCs w:val="28"/>
      </w:rPr>
      <w:t xml:space="preserve">Document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B95" w:rsidRDefault="002C0B95" w:rsidP="00924835">
      <w:r>
        <w:separator/>
      </w:r>
    </w:p>
  </w:footnote>
  <w:footnote w:type="continuationSeparator" w:id="0">
    <w:p w:rsidR="002C0B95" w:rsidRDefault="002C0B95" w:rsidP="00924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35"/>
        <w:lang w:val="th-TH"/>
      </w:rPr>
      <w:id w:val="-939682078"/>
      <w:docPartObj>
        <w:docPartGallery w:val="Page Numbers (Top of Page)"/>
        <w:docPartUnique/>
      </w:docPartObj>
    </w:sdtPr>
    <w:sdtEndPr/>
    <w:sdtContent>
      <w:p w:rsidR="00924835" w:rsidRPr="00E06C1A" w:rsidRDefault="00924835" w:rsidP="00E06C1A">
        <w:pPr>
          <w:pStyle w:val="Header"/>
          <w:jc w:val="center"/>
          <w:rPr>
            <w:rFonts w:asciiTheme="majorHAnsi" w:eastAsiaTheme="majorEastAsia" w:hAnsiTheme="majorHAnsi" w:cstheme="majorBidi"/>
            <w:sz w:val="35"/>
          </w:rPr>
        </w:pPr>
        <w:r>
          <w:rPr>
            <w:rFonts w:ascii="TH SarabunIT๙" w:eastAsiaTheme="majorEastAsia" w:hAnsi="TH SarabunIT๙" w:cs="TH SarabunIT๙" w:hint="cs"/>
            <w:sz w:val="32"/>
            <w:szCs w:val="32"/>
            <w:cs/>
            <w:lang w:val="th-TH"/>
          </w:rPr>
          <w:t>-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begin"/>
        </w:r>
        <w:r w:rsidRPr="00924835">
          <w:rPr>
            <w:rFonts w:ascii="TH SarabunIT๙" w:hAnsi="TH SarabunIT๙" w:cs="TH SarabunIT๙"/>
            <w:sz w:val="32"/>
            <w:szCs w:val="32"/>
          </w:rPr>
          <w:instrText>PAGE    \</w:instrText>
        </w:r>
        <w:r w:rsidRPr="00924835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924835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924835">
          <w:rPr>
            <w:rFonts w:ascii="TH SarabunIT๙" w:eastAsiaTheme="minorEastAsia" w:hAnsi="TH SarabunIT๙" w:cs="TH SarabunIT๙"/>
            <w:sz w:val="32"/>
            <w:szCs w:val="32"/>
          </w:rPr>
          <w:fldChar w:fldCharType="separate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>2</w:t>
        </w:r>
        <w:r w:rsidRPr="00924835">
          <w:rPr>
            <w:rFonts w:ascii="TH SarabunIT๙" w:eastAsiaTheme="majorEastAsia" w:hAnsi="TH SarabunIT๙" w:cs="TH SarabunIT๙"/>
            <w:sz w:val="32"/>
            <w:szCs w:val="32"/>
          </w:rPr>
          <w:fldChar w:fldCharType="end"/>
        </w:r>
        <w:r w:rsidRPr="00924835">
          <w:rPr>
            <w:rFonts w:ascii="TH SarabunIT๙" w:eastAsiaTheme="majorEastAsia" w:hAnsi="TH SarabunIT๙" w:cs="TH SarabunIT๙"/>
            <w:sz w:val="32"/>
            <w:szCs w:val="32"/>
            <w:cs/>
            <w:lang w:val="th-TH"/>
          </w:rPr>
          <w:t xml:space="preserve"> 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0A"/>
    <w:rsid w:val="00004E71"/>
    <w:rsid w:val="00012BCB"/>
    <w:rsid w:val="000243A1"/>
    <w:rsid w:val="000246B5"/>
    <w:rsid w:val="0003748E"/>
    <w:rsid w:val="00040D71"/>
    <w:rsid w:val="00043648"/>
    <w:rsid w:val="000545DC"/>
    <w:rsid w:val="000668ED"/>
    <w:rsid w:val="0007159C"/>
    <w:rsid w:val="00075B31"/>
    <w:rsid w:val="000761D7"/>
    <w:rsid w:val="000819EB"/>
    <w:rsid w:val="000835BD"/>
    <w:rsid w:val="0009104B"/>
    <w:rsid w:val="000A10E2"/>
    <w:rsid w:val="000A3A9F"/>
    <w:rsid w:val="000A63C5"/>
    <w:rsid w:val="000A780C"/>
    <w:rsid w:val="000A7FC9"/>
    <w:rsid w:val="000E3483"/>
    <w:rsid w:val="000E7D4F"/>
    <w:rsid w:val="000F1F0F"/>
    <w:rsid w:val="000F1FD3"/>
    <w:rsid w:val="000F60C2"/>
    <w:rsid w:val="000F6D22"/>
    <w:rsid w:val="00100CBF"/>
    <w:rsid w:val="00120C1C"/>
    <w:rsid w:val="0014099C"/>
    <w:rsid w:val="0014302F"/>
    <w:rsid w:val="00143AFB"/>
    <w:rsid w:val="00157212"/>
    <w:rsid w:val="00165E3C"/>
    <w:rsid w:val="00175B8A"/>
    <w:rsid w:val="001946C8"/>
    <w:rsid w:val="001A5BC7"/>
    <w:rsid w:val="001C26B7"/>
    <w:rsid w:val="00210ABC"/>
    <w:rsid w:val="00217353"/>
    <w:rsid w:val="0023019A"/>
    <w:rsid w:val="002302C1"/>
    <w:rsid w:val="002308D2"/>
    <w:rsid w:val="0023563E"/>
    <w:rsid w:val="0024436E"/>
    <w:rsid w:val="00267246"/>
    <w:rsid w:val="0027328B"/>
    <w:rsid w:val="00274ABB"/>
    <w:rsid w:val="00282D9C"/>
    <w:rsid w:val="00282EA4"/>
    <w:rsid w:val="00286FAC"/>
    <w:rsid w:val="00293B74"/>
    <w:rsid w:val="002B2274"/>
    <w:rsid w:val="002B5D8D"/>
    <w:rsid w:val="002C0B95"/>
    <w:rsid w:val="002C66D6"/>
    <w:rsid w:val="002D4F03"/>
    <w:rsid w:val="002F202F"/>
    <w:rsid w:val="002F765A"/>
    <w:rsid w:val="00300E17"/>
    <w:rsid w:val="0030241B"/>
    <w:rsid w:val="003131E9"/>
    <w:rsid w:val="0032145D"/>
    <w:rsid w:val="00333306"/>
    <w:rsid w:val="00333C40"/>
    <w:rsid w:val="00354B7E"/>
    <w:rsid w:val="00371537"/>
    <w:rsid w:val="00394CA7"/>
    <w:rsid w:val="00395AF3"/>
    <w:rsid w:val="003A2D45"/>
    <w:rsid w:val="003A69E4"/>
    <w:rsid w:val="003B259B"/>
    <w:rsid w:val="003C0388"/>
    <w:rsid w:val="003C29BF"/>
    <w:rsid w:val="003C4F55"/>
    <w:rsid w:val="003D0BA5"/>
    <w:rsid w:val="003E1D54"/>
    <w:rsid w:val="003E69A7"/>
    <w:rsid w:val="003F40E1"/>
    <w:rsid w:val="004143B2"/>
    <w:rsid w:val="00432FCC"/>
    <w:rsid w:val="00436470"/>
    <w:rsid w:val="004372B9"/>
    <w:rsid w:val="00446D4A"/>
    <w:rsid w:val="00447F06"/>
    <w:rsid w:val="004640FD"/>
    <w:rsid w:val="00467061"/>
    <w:rsid w:val="00473CE3"/>
    <w:rsid w:val="00475C8D"/>
    <w:rsid w:val="0049300E"/>
    <w:rsid w:val="004B1904"/>
    <w:rsid w:val="004B56A5"/>
    <w:rsid w:val="004C0671"/>
    <w:rsid w:val="004C4981"/>
    <w:rsid w:val="004D24D1"/>
    <w:rsid w:val="00507673"/>
    <w:rsid w:val="0051299B"/>
    <w:rsid w:val="00513109"/>
    <w:rsid w:val="00516940"/>
    <w:rsid w:val="00524843"/>
    <w:rsid w:val="00532930"/>
    <w:rsid w:val="0053647A"/>
    <w:rsid w:val="005365A6"/>
    <w:rsid w:val="00545031"/>
    <w:rsid w:val="005462AD"/>
    <w:rsid w:val="0055205B"/>
    <w:rsid w:val="00553438"/>
    <w:rsid w:val="00555797"/>
    <w:rsid w:val="00566540"/>
    <w:rsid w:val="005739C9"/>
    <w:rsid w:val="00577045"/>
    <w:rsid w:val="005840F2"/>
    <w:rsid w:val="00593289"/>
    <w:rsid w:val="00593AA9"/>
    <w:rsid w:val="00595013"/>
    <w:rsid w:val="005974BA"/>
    <w:rsid w:val="005A15C3"/>
    <w:rsid w:val="005A27DD"/>
    <w:rsid w:val="005C0E96"/>
    <w:rsid w:val="005C7503"/>
    <w:rsid w:val="005D3C58"/>
    <w:rsid w:val="005D6F0E"/>
    <w:rsid w:val="005E316C"/>
    <w:rsid w:val="005F313A"/>
    <w:rsid w:val="00600B17"/>
    <w:rsid w:val="0060145A"/>
    <w:rsid w:val="00616FDD"/>
    <w:rsid w:val="0063082F"/>
    <w:rsid w:val="00635D0A"/>
    <w:rsid w:val="00642972"/>
    <w:rsid w:val="00660015"/>
    <w:rsid w:val="006633DB"/>
    <w:rsid w:val="00663821"/>
    <w:rsid w:val="00666CFB"/>
    <w:rsid w:val="006702B6"/>
    <w:rsid w:val="00671C2E"/>
    <w:rsid w:val="00682B56"/>
    <w:rsid w:val="006867D5"/>
    <w:rsid w:val="0069162F"/>
    <w:rsid w:val="0069394D"/>
    <w:rsid w:val="00697482"/>
    <w:rsid w:val="006A0C50"/>
    <w:rsid w:val="006A4006"/>
    <w:rsid w:val="006A47C7"/>
    <w:rsid w:val="006B0392"/>
    <w:rsid w:val="006B13BD"/>
    <w:rsid w:val="006B6E4B"/>
    <w:rsid w:val="006C02F9"/>
    <w:rsid w:val="006C0FA6"/>
    <w:rsid w:val="006C50C3"/>
    <w:rsid w:val="006C63C1"/>
    <w:rsid w:val="006C780A"/>
    <w:rsid w:val="006E0642"/>
    <w:rsid w:val="006E64E0"/>
    <w:rsid w:val="00726884"/>
    <w:rsid w:val="007330E9"/>
    <w:rsid w:val="00734B3A"/>
    <w:rsid w:val="00736184"/>
    <w:rsid w:val="007457B7"/>
    <w:rsid w:val="00747F31"/>
    <w:rsid w:val="00760750"/>
    <w:rsid w:val="0076631E"/>
    <w:rsid w:val="007727A4"/>
    <w:rsid w:val="0077637F"/>
    <w:rsid w:val="00781307"/>
    <w:rsid w:val="00796D43"/>
    <w:rsid w:val="007970D1"/>
    <w:rsid w:val="007A316B"/>
    <w:rsid w:val="007D1F06"/>
    <w:rsid w:val="007D6CC3"/>
    <w:rsid w:val="007E5D6B"/>
    <w:rsid w:val="007F76BA"/>
    <w:rsid w:val="007F78A2"/>
    <w:rsid w:val="00815E22"/>
    <w:rsid w:val="008373E1"/>
    <w:rsid w:val="00852F8E"/>
    <w:rsid w:val="00863DC8"/>
    <w:rsid w:val="008703C8"/>
    <w:rsid w:val="00871FCC"/>
    <w:rsid w:val="00881118"/>
    <w:rsid w:val="0088406F"/>
    <w:rsid w:val="00890241"/>
    <w:rsid w:val="00892AD3"/>
    <w:rsid w:val="008A4521"/>
    <w:rsid w:val="008A4681"/>
    <w:rsid w:val="008A5815"/>
    <w:rsid w:val="008C51E5"/>
    <w:rsid w:val="008D121D"/>
    <w:rsid w:val="008E20C9"/>
    <w:rsid w:val="00901BBB"/>
    <w:rsid w:val="00902A3A"/>
    <w:rsid w:val="00904542"/>
    <w:rsid w:val="0090528B"/>
    <w:rsid w:val="00912983"/>
    <w:rsid w:val="009138A5"/>
    <w:rsid w:val="00924835"/>
    <w:rsid w:val="00962A17"/>
    <w:rsid w:val="009660F9"/>
    <w:rsid w:val="0097220C"/>
    <w:rsid w:val="0097652F"/>
    <w:rsid w:val="00983801"/>
    <w:rsid w:val="00984F89"/>
    <w:rsid w:val="00992A44"/>
    <w:rsid w:val="00993F57"/>
    <w:rsid w:val="009A22F3"/>
    <w:rsid w:val="009A7F3E"/>
    <w:rsid w:val="009C09BE"/>
    <w:rsid w:val="009D1ECD"/>
    <w:rsid w:val="009D3C93"/>
    <w:rsid w:val="009D4A5A"/>
    <w:rsid w:val="009D69F2"/>
    <w:rsid w:val="009F0214"/>
    <w:rsid w:val="00A027BE"/>
    <w:rsid w:val="00A162EA"/>
    <w:rsid w:val="00A17C4E"/>
    <w:rsid w:val="00A27481"/>
    <w:rsid w:val="00A31708"/>
    <w:rsid w:val="00A4047D"/>
    <w:rsid w:val="00A43113"/>
    <w:rsid w:val="00A44656"/>
    <w:rsid w:val="00A4764A"/>
    <w:rsid w:val="00A67729"/>
    <w:rsid w:val="00A67EFA"/>
    <w:rsid w:val="00AA79DE"/>
    <w:rsid w:val="00AB1180"/>
    <w:rsid w:val="00AB26B1"/>
    <w:rsid w:val="00AC1379"/>
    <w:rsid w:val="00AC5F2D"/>
    <w:rsid w:val="00AC7A4D"/>
    <w:rsid w:val="00AD4D94"/>
    <w:rsid w:val="00AE1274"/>
    <w:rsid w:val="00AF0FCE"/>
    <w:rsid w:val="00B03577"/>
    <w:rsid w:val="00B1314E"/>
    <w:rsid w:val="00B22E64"/>
    <w:rsid w:val="00B23A05"/>
    <w:rsid w:val="00B3174E"/>
    <w:rsid w:val="00B6344D"/>
    <w:rsid w:val="00B72397"/>
    <w:rsid w:val="00B81FCF"/>
    <w:rsid w:val="00B83702"/>
    <w:rsid w:val="00B83CAF"/>
    <w:rsid w:val="00BA15EE"/>
    <w:rsid w:val="00BA3C10"/>
    <w:rsid w:val="00BB0B89"/>
    <w:rsid w:val="00BD2E37"/>
    <w:rsid w:val="00BD36E6"/>
    <w:rsid w:val="00BD72D8"/>
    <w:rsid w:val="00BE3B20"/>
    <w:rsid w:val="00BE45AC"/>
    <w:rsid w:val="00C06AB4"/>
    <w:rsid w:val="00C07693"/>
    <w:rsid w:val="00C164A9"/>
    <w:rsid w:val="00C16E34"/>
    <w:rsid w:val="00C23E3F"/>
    <w:rsid w:val="00C31396"/>
    <w:rsid w:val="00C334DE"/>
    <w:rsid w:val="00C40771"/>
    <w:rsid w:val="00C42507"/>
    <w:rsid w:val="00C45CF8"/>
    <w:rsid w:val="00C530EA"/>
    <w:rsid w:val="00C53534"/>
    <w:rsid w:val="00C632D6"/>
    <w:rsid w:val="00C64933"/>
    <w:rsid w:val="00C73595"/>
    <w:rsid w:val="00C77355"/>
    <w:rsid w:val="00C90E06"/>
    <w:rsid w:val="00CB1E29"/>
    <w:rsid w:val="00CB603E"/>
    <w:rsid w:val="00CB6595"/>
    <w:rsid w:val="00CC00FF"/>
    <w:rsid w:val="00CD5376"/>
    <w:rsid w:val="00CD7AB2"/>
    <w:rsid w:val="00CE232A"/>
    <w:rsid w:val="00CE3E11"/>
    <w:rsid w:val="00CF23FE"/>
    <w:rsid w:val="00D01477"/>
    <w:rsid w:val="00D07373"/>
    <w:rsid w:val="00D220AF"/>
    <w:rsid w:val="00D2407A"/>
    <w:rsid w:val="00D363B1"/>
    <w:rsid w:val="00D36528"/>
    <w:rsid w:val="00D379EB"/>
    <w:rsid w:val="00D44AED"/>
    <w:rsid w:val="00D53417"/>
    <w:rsid w:val="00D8435B"/>
    <w:rsid w:val="00D85F28"/>
    <w:rsid w:val="00D900EC"/>
    <w:rsid w:val="00D918FD"/>
    <w:rsid w:val="00DA3806"/>
    <w:rsid w:val="00DA4C2E"/>
    <w:rsid w:val="00DB61F4"/>
    <w:rsid w:val="00DC0263"/>
    <w:rsid w:val="00DC0A8E"/>
    <w:rsid w:val="00DC1686"/>
    <w:rsid w:val="00DF6A34"/>
    <w:rsid w:val="00E06C1A"/>
    <w:rsid w:val="00E1080E"/>
    <w:rsid w:val="00E228AF"/>
    <w:rsid w:val="00E3286C"/>
    <w:rsid w:val="00E406C4"/>
    <w:rsid w:val="00E52A34"/>
    <w:rsid w:val="00E639FE"/>
    <w:rsid w:val="00E65A9A"/>
    <w:rsid w:val="00E82E19"/>
    <w:rsid w:val="00E94574"/>
    <w:rsid w:val="00E977F1"/>
    <w:rsid w:val="00EA1E7F"/>
    <w:rsid w:val="00EA40CB"/>
    <w:rsid w:val="00EA472E"/>
    <w:rsid w:val="00EB30E4"/>
    <w:rsid w:val="00EC06FC"/>
    <w:rsid w:val="00ED0B73"/>
    <w:rsid w:val="00ED4201"/>
    <w:rsid w:val="00EE5AEE"/>
    <w:rsid w:val="00EF01FB"/>
    <w:rsid w:val="00EF085E"/>
    <w:rsid w:val="00EF4ED4"/>
    <w:rsid w:val="00F05F68"/>
    <w:rsid w:val="00F10BAB"/>
    <w:rsid w:val="00F1765F"/>
    <w:rsid w:val="00F2588F"/>
    <w:rsid w:val="00F56D0C"/>
    <w:rsid w:val="00F6446C"/>
    <w:rsid w:val="00F75466"/>
    <w:rsid w:val="00F87282"/>
    <w:rsid w:val="00F875C5"/>
    <w:rsid w:val="00FA33CF"/>
    <w:rsid w:val="00FB0ECF"/>
    <w:rsid w:val="00FC16A5"/>
    <w:rsid w:val="00FD19F2"/>
    <w:rsid w:val="00FD6C8A"/>
    <w:rsid w:val="00FE1EB0"/>
    <w:rsid w:val="00FF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619129"/>
  <w15:chartTrackingRefBased/>
  <w15:docId w15:val="{28C3CD8F-3AA5-4F6E-ADDE-78984711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ordiaUPC" w:hAnsi="CordiaUPC" w:cs="CordiaUPC"/>
      <w:spacing w:val="-1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Browallia New" w:hAnsi="Browallia New" w:cs="Browallia New"/>
      <w:b/>
      <w:bCs/>
      <w:sz w:val="32"/>
      <w:szCs w:val="32"/>
      <w:u w:val="single"/>
    </w:rPr>
  </w:style>
  <w:style w:type="paragraph" w:styleId="Subtitle">
    <w:name w:val="Subtitle"/>
    <w:basedOn w:val="Normal"/>
    <w:qFormat/>
    <w:pPr>
      <w:jc w:val="right"/>
    </w:pPr>
    <w:rPr>
      <w:rFonts w:ascii="Browallia New" w:hAnsi="Browallia New" w:cs="Browallia New"/>
      <w:sz w:val="32"/>
      <w:szCs w:val="32"/>
    </w:rPr>
  </w:style>
  <w:style w:type="paragraph" w:styleId="BodyText">
    <w:name w:val="Body Text"/>
    <w:basedOn w:val="Normal"/>
    <w:pPr>
      <w:jc w:val="both"/>
    </w:pPr>
    <w:rPr>
      <w:rFonts w:ascii="Browallia New" w:hAnsi="Browallia New" w:cs="Browallia New"/>
      <w:sz w:val="32"/>
      <w:szCs w:val="32"/>
    </w:rPr>
  </w:style>
  <w:style w:type="paragraph" w:styleId="BalloonText">
    <w:name w:val="Balloon Text"/>
    <w:basedOn w:val="Normal"/>
    <w:semiHidden/>
    <w:rsid w:val="00DC0A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Footer">
    <w:name w:val="footer"/>
    <w:basedOn w:val="Normal"/>
    <w:link w:val="FooterChar"/>
    <w:uiPriority w:val="99"/>
    <w:rsid w:val="00924835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924835"/>
    <w:rPr>
      <w:rFonts w:ascii="CordiaUPC" w:hAnsi="CordiaUPC"/>
      <w:spacing w:val="-10"/>
      <w:sz w:val="28"/>
      <w:szCs w:val="35"/>
    </w:rPr>
  </w:style>
  <w:style w:type="paragraph" w:styleId="NoSpacing">
    <w:name w:val="No Spacing"/>
    <w:uiPriority w:val="1"/>
    <w:qFormat/>
    <w:rsid w:val="00736184"/>
    <w:rPr>
      <w:rFonts w:ascii="Calibri" w:eastAsia="Calibri" w:hAnsi="Calibri" w:cs="Cordia New"/>
      <w:sz w:val="22"/>
      <w:szCs w:val="28"/>
    </w:rPr>
  </w:style>
  <w:style w:type="character" w:styleId="PlaceholderText">
    <w:name w:val="Placeholder Text"/>
    <w:basedOn w:val="DefaultParagraphFont"/>
    <w:uiPriority w:val="99"/>
    <w:semiHidden/>
    <w:rsid w:val="00040D71"/>
    <w:rPr>
      <w:color w:val="808080"/>
    </w:rPr>
  </w:style>
  <w:style w:type="character" w:customStyle="1" w:styleId="1">
    <w:name w:val="สไตล์1"/>
    <w:basedOn w:val="DefaultParagraphFont"/>
    <w:uiPriority w:val="1"/>
    <w:rsid w:val="00040D71"/>
    <w:rPr>
      <w:rFonts w:cs="TH SarabunPSK"/>
      <w:bCs/>
      <w:color w:val="auto"/>
      <w:szCs w:val="36"/>
    </w:rPr>
  </w:style>
  <w:style w:type="character" w:customStyle="1" w:styleId="2">
    <w:name w:val="สไตล์2"/>
    <w:basedOn w:val="DefaultParagraphFont"/>
    <w:uiPriority w:val="1"/>
    <w:rsid w:val="00040D71"/>
    <w:rPr>
      <w:rFonts w:cs="TH SarabunPSK"/>
      <w:bCs/>
      <w:szCs w:val="36"/>
    </w:rPr>
  </w:style>
  <w:style w:type="character" w:customStyle="1" w:styleId="3">
    <w:name w:val="สไตล์3"/>
    <w:basedOn w:val="DefaultParagraphFont"/>
    <w:uiPriority w:val="1"/>
    <w:rsid w:val="00040D71"/>
    <w:rPr>
      <w:rFonts w:cs="TH SarabunPSK"/>
      <w:szCs w:val="32"/>
    </w:rPr>
  </w:style>
  <w:style w:type="character" w:customStyle="1" w:styleId="PSK">
    <w:name w:val="PSK"/>
    <w:uiPriority w:val="1"/>
    <w:rsid w:val="00CB603E"/>
    <w:rPr>
      <w:rFonts w:cs="TH SarabunPSK"/>
      <w:color w:val="auto"/>
      <w:szCs w:val="32"/>
    </w:rPr>
  </w:style>
  <w:style w:type="character" w:customStyle="1" w:styleId="PSKBold">
    <w:name w:val="PSK Bold"/>
    <w:basedOn w:val="DefaultParagraphFont"/>
    <w:uiPriority w:val="1"/>
    <w:rsid w:val="00217353"/>
    <w:rPr>
      <w:rFonts w:cs="TH SarabunPSK"/>
      <w:bCs/>
      <w:szCs w:val="32"/>
    </w:rPr>
  </w:style>
  <w:style w:type="character" w:customStyle="1" w:styleId="PSKfoot">
    <w:name w:val="PSK foot"/>
    <w:basedOn w:val="DefaultParagraphFont"/>
    <w:uiPriority w:val="1"/>
    <w:rsid w:val="00217353"/>
    <w:rPr>
      <w:rFonts w:cs="TH SarabunPSK"/>
      <w:iCs/>
      <w:szCs w:val="28"/>
    </w:rPr>
  </w:style>
  <w:style w:type="character" w:customStyle="1" w:styleId="a">
    <w:name w:val="อ้างอิง"/>
    <w:basedOn w:val="DefaultParagraphFont"/>
    <w:uiPriority w:val="1"/>
    <w:rsid w:val="000F1F0F"/>
    <w:rPr>
      <w:rFonts w:ascii="TH SarabunPSK" w:hAnsi="TH SarabunPSK" w:cs="TH SarabunPSK"/>
      <w:b/>
      <w:bCs/>
      <w:iCs w:val="0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2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mmy\Downloads\cmu_authorize_f-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5CC32D7FB546BC8E8C1F7472EB3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1DB78-C1AC-4C5E-A093-60FEDF7A9C40}"/>
      </w:docPartPr>
      <w:docPartBody>
        <w:p w:rsidR="00000000" w:rsidRDefault="00054B04">
          <w:pPr>
            <w:pStyle w:val="3D5CC32D7FB546BC8E8C1F7472EB359A"/>
          </w:pPr>
          <w:r w:rsidRPr="008E20C9">
            <w:rPr>
              <w:rStyle w:val="PlaceholderText"/>
              <w:rFonts w:ascii="TH SarabunPSK" w:hAnsi="TH SarabunPSK" w:cs="TH SarabunPSK"/>
              <w:color w:val="FF0000"/>
              <w:cs/>
            </w:rPr>
            <w:t xml:space="preserve">เลขที่อ้างอิง </w:t>
          </w:r>
          <w:r w:rsidRPr="008E20C9">
            <w:rPr>
              <w:rStyle w:val="PlaceholderText"/>
              <w:rFonts w:ascii="TH SarabunPSK" w:hAnsi="TH SarabunPSK" w:cs="TH SarabunPSK"/>
              <w:color w:val="FF0000"/>
            </w:rPr>
            <w:t>e</w:t>
          </w:r>
          <w:r w:rsidRPr="008E20C9">
            <w:rPr>
              <w:rStyle w:val="PlaceholderText"/>
              <w:rFonts w:ascii="TH SarabunPSK" w:hAnsi="TH SarabunPSK" w:cs="TH SarabunPSK"/>
              <w:color w:val="FF0000"/>
              <w:szCs w:val="32"/>
              <w:cs/>
            </w:rPr>
            <w:t>-</w:t>
          </w:r>
          <w:r w:rsidRPr="008E20C9">
            <w:rPr>
              <w:rStyle w:val="PlaceholderText"/>
              <w:rFonts w:ascii="TH SarabunPSK" w:hAnsi="TH SarabunPSK" w:cs="TH SarabunPSK"/>
              <w:color w:val="FF0000"/>
            </w:rPr>
            <w:t>Document</w:t>
          </w:r>
        </w:p>
      </w:docPartBody>
    </w:docPart>
    <w:docPart>
      <w:docPartPr>
        <w:name w:val="3B03BD402FEE4FADABFED512C0110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724CB-9C45-4EF6-AF87-FF0546DD5ACC}"/>
      </w:docPartPr>
      <w:docPartBody>
        <w:p w:rsidR="00000000" w:rsidRDefault="00054B04">
          <w:pPr>
            <w:pStyle w:val="3B03BD402FEE4FADABFED512C0110A1D"/>
          </w:pPr>
          <w:r w:rsidRPr="00616FDD">
            <w:rPr>
              <w:rFonts w:ascii="TH SarabunPSK" w:hAnsi="TH SarabunPSK" w:cs="TH SarabunPSK" w:hint="cs"/>
              <w:color w:val="FF0000"/>
              <w:cs/>
            </w:rPr>
            <w:t>เลขที่คำสั่ง</w:t>
          </w:r>
        </w:p>
      </w:docPartBody>
    </w:docPart>
    <w:docPart>
      <w:docPartPr>
        <w:name w:val="BD52A74304E04D1C8E5B8B04FE52C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3A856-E430-444C-9D03-07A7781B1B3C}"/>
      </w:docPartPr>
      <w:docPartBody>
        <w:p w:rsidR="00000000" w:rsidRDefault="00054B04">
          <w:pPr>
            <w:pStyle w:val="BD52A74304E04D1C8E5B8B04FE52C20B"/>
          </w:pPr>
          <w:r w:rsidRPr="00BD72D8">
            <w:rPr>
              <w:rStyle w:val="PlaceholderText"/>
              <w:rFonts w:ascii="TH SarabunPSK" w:hAnsi="TH SarabunPSK" w:cs="TH SarabunPSK"/>
              <w:color w:val="FF0000"/>
              <w:cs/>
            </w:rPr>
            <w:t>ปีที่ออกคำสั่ง</w:t>
          </w:r>
        </w:p>
      </w:docPartBody>
    </w:docPart>
    <w:docPart>
      <w:docPartPr>
        <w:name w:val="7A80AB919B724EEFBBC463CC401FC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F5A3A-1C2C-4EC8-94B2-973C7FD735F9}"/>
      </w:docPartPr>
      <w:docPartBody>
        <w:p w:rsidR="00000000" w:rsidRDefault="00054B04">
          <w:pPr>
            <w:pStyle w:val="7A80AB919B724EEFBBC463CC401FCC17"/>
          </w:pPr>
          <w:r w:rsidRPr="00BD2E37">
            <w:rPr>
              <w:rStyle w:val="PlaceholderText"/>
              <w:rFonts w:ascii="TH SarabunPSK" w:hAnsi="TH SarabunPSK" w:cs="TH SarabunPSK"/>
              <w:color w:val="1F4E79" w:themeColor="accent1" w:themeShade="80"/>
              <w:cs/>
            </w:rPr>
            <w:t>เรื่อง</w:t>
          </w:r>
        </w:p>
      </w:docPartBody>
    </w:docPart>
    <w:docPart>
      <w:docPartPr>
        <w:name w:val="04DB378D20A44E808B2F61A23DFED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93A56-6EA4-4884-A842-433FF53A343A}"/>
      </w:docPartPr>
      <w:docPartBody>
        <w:p w:rsidR="00000000" w:rsidRDefault="00054B04">
          <w:pPr>
            <w:pStyle w:val="04DB378D20A44E808B2F61A23DFEDF7A"/>
          </w:pPr>
          <w:r w:rsidRPr="00BD2E37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ชื่อผู้รับมอบอำนาจ</w:t>
          </w:r>
        </w:p>
      </w:docPartBody>
    </w:docPart>
    <w:docPart>
      <w:docPartPr>
        <w:name w:val="CC44F13F7EEE47A89E5FBCD5A5788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3F5F-FF86-4940-8597-579A5CCE11D6}"/>
      </w:docPartPr>
      <w:docPartBody>
        <w:p w:rsidR="00000000" w:rsidRDefault="00054B04">
          <w:pPr>
            <w:pStyle w:val="CC44F13F7EEE47A89E5FBCD5A578878C"/>
          </w:pPr>
          <w:r w:rsidRPr="00BD2E37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ตำแหน่งผู้รับมอบอำนาจ</w:t>
          </w:r>
        </w:p>
      </w:docPartBody>
    </w:docPart>
    <w:docPart>
      <w:docPartPr>
        <w:name w:val="9AEA16C0635C41609CABE32D0991D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CF026-9CBA-49B6-A021-B4FF0CC574C3}"/>
      </w:docPartPr>
      <w:docPartBody>
        <w:p w:rsidR="00000000" w:rsidRDefault="00054B04">
          <w:pPr>
            <w:pStyle w:val="9AEA16C0635C41609CABE32D0991D25E"/>
          </w:pPr>
          <w:r w:rsidRPr="00BB0B89">
            <w:rPr>
              <w:rStyle w:val="PlaceholderText"/>
              <w:rFonts w:ascii="TH SarabunPSK" w:hAnsi="TH SarabunPSK" w:cs="TH SarabunPSK"/>
              <w:b/>
              <w:bCs/>
              <w:color w:val="1F4E79" w:themeColor="accent1" w:themeShade="80"/>
              <w:sz w:val="32"/>
              <w:szCs w:val="32"/>
              <w:cs/>
            </w:rPr>
            <w:t>หน่วยงานผู้รับมอบอำนาจ</w:t>
          </w:r>
        </w:p>
      </w:docPartBody>
    </w:docPart>
    <w:docPart>
      <w:docPartPr>
        <w:name w:val="17D4FDBD1A8F4BD9A6E6BE8407E8D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C1257-664F-4849-8E9D-EF8B0980D7FF}"/>
      </w:docPartPr>
      <w:docPartBody>
        <w:p w:rsidR="00000000" w:rsidRDefault="00054B04">
          <w:pPr>
            <w:pStyle w:val="17D4FDBD1A8F4BD9A6E6BE8407E8DB1F"/>
          </w:pPr>
          <w:r w:rsidRPr="00E977F1">
            <w:rPr>
              <w:rFonts w:ascii="TH SarabunPSK" w:hAnsi="TH SarabunPSK" w:cs="TH SarabunPSK" w:hint="cs"/>
              <w:b/>
              <w:bCs/>
              <w:color w:val="1F4E79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B3EDC70A2A2944CC801036CE45C01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9F56E-F01B-4C0F-9CF1-4A36FA1D59B3}"/>
      </w:docPartPr>
      <w:docPartBody>
        <w:p w:rsidR="00000000" w:rsidRDefault="00054B04">
          <w:pPr>
            <w:pStyle w:val="B3EDC70A2A2944CC801036CE45C01DB0"/>
          </w:pPr>
          <w:r w:rsidRPr="00E977F1">
            <w:rPr>
              <w:rFonts w:ascii="TH SarabunPSK" w:hAnsi="TH SarabunPSK" w:cs="TH SarabunPSK" w:hint="cs"/>
              <w:b/>
              <w:bCs/>
              <w:color w:val="1F4E79" w:themeColor="accent1" w:themeShade="80"/>
              <w:sz w:val="32"/>
              <w:szCs w:val="32"/>
              <w:cs/>
            </w:rPr>
            <w:t>ระบุขอบเขตภารกิจตามความจำเป็นและเหมาะสมให้ชัดเจน</w:t>
          </w:r>
        </w:p>
      </w:docPartBody>
    </w:docPart>
    <w:docPart>
      <w:docPartPr>
        <w:name w:val="AD308E8167D8440C810376FB4632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D1D2-7C21-43C2-B035-11432C1A7ABA}"/>
      </w:docPartPr>
      <w:docPartBody>
        <w:p w:rsidR="00000000" w:rsidRDefault="00054B04">
          <w:pPr>
            <w:pStyle w:val="AD308E8167D8440C810376FB463265E8"/>
          </w:pPr>
          <w:r w:rsidRPr="008E20C9">
            <w:rPr>
              <w:rStyle w:val="PlaceholderText"/>
              <w:rFonts w:ascii="TH SarabunPSK" w:hAnsi="TH SarabunPSK" w:cs="TH SarabunPSK"/>
              <w:b/>
              <w:bCs/>
              <w:color w:val="FF0000"/>
              <w:sz w:val="32"/>
              <w:szCs w:val="32"/>
              <w:cs/>
            </w:rPr>
            <w:t>วันที่ลงนามในคำสั่ง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B04"/>
    <w:rsid w:val="0005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D5CC32D7FB546BC8E8C1F7472EB359A">
    <w:name w:val="3D5CC32D7FB546BC8E8C1F7472EB359A"/>
  </w:style>
  <w:style w:type="paragraph" w:customStyle="1" w:styleId="3B03BD402FEE4FADABFED512C0110A1D">
    <w:name w:val="3B03BD402FEE4FADABFED512C0110A1D"/>
  </w:style>
  <w:style w:type="paragraph" w:customStyle="1" w:styleId="BD52A74304E04D1C8E5B8B04FE52C20B">
    <w:name w:val="BD52A74304E04D1C8E5B8B04FE52C20B"/>
  </w:style>
  <w:style w:type="paragraph" w:customStyle="1" w:styleId="7A80AB919B724EEFBBC463CC401FCC17">
    <w:name w:val="7A80AB919B724EEFBBC463CC401FCC17"/>
  </w:style>
  <w:style w:type="paragraph" w:customStyle="1" w:styleId="04DB378D20A44E808B2F61A23DFEDF7A">
    <w:name w:val="04DB378D20A44E808B2F61A23DFEDF7A"/>
  </w:style>
  <w:style w:type="paragraph" w:customStyle="1" w:styleId="CC44F13F7EEE47A89E5FBCD5A578878C">
    <w:name w:val="CC44F13F7EEE47A89E5FBCD5A578878C"/>
  </w:style>
  <w:style w:type="paragraph" w:customStyle="1" w:styleId="9AEA16C0635C41609CABE32D0991D25E">
    <w:name w:val="9AEA16C0635C41609CABE32D0991D25E"/>
  </w:style>
  <w:style w:type="paragraph" w:customStyle="1" w:styleId="17D4FDBD1A8F4BD9A6E6BE8407E8DB1F">
    <w:name w:val="17D4FDBD1A8F4BD9A6E6BE8407E8DB1F"/>
  </w:style>
  <w:style w:type="paragraph" w:customStyle="1" w:styleId="B3EDC70A2A2944CC801036CE45C01DB0">
    <w:name w:val="B3EDC70A2A2944CC801036CE45C01DB0"/>
  </w:style>
  <w:style w:type="paragraph" w:customStyle="1" w:styleId="AD308E8167D8440C810376FB463265E8">
    <w:name w:val="AD308E8167D8440C810376FB46326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604921E83C68224DB00ABA16E9629EA8" ma:contentTypeVersion="13" ma:contentTypeDescription="สร้างเอกสารใหม่" ma:contentTypeScope="" ma:versionID="fe58e3647b2390eb5a28c62a0b6d5caa">
  <xsd:schema xmlns:xsd="http://www.w3.org/2001/XMLSchema" xmlns:xs="http://www.w3.org/2001/XMLSchema" xmlns:p="http://schemas.microsoft.com/office/2006/metadata/properties" xmlns:ns1="http://schemas.microsoft.com/sharepoint/v3" xmlns:ns2="59b2b06b-35ae-4b04-a816-f1689c923acd" xmlns:ns3="ca06d397-2bf4-41c0-8be8-26f3ddcbad97" targetNamespace="http://schemas.microsoft.com/office/2006/metadata/properties" ma:root="true" ma:fieldsID="37a2d826397f48a60a6c0983818eed12" ns1:_="" ns2:_="" ns3:_="">
    <xsd:import namespace="http://schemas.microsoft.com/sharepoint/v3"/>
    <xsd:import namespace="59b2b06b-35ae-4b04-a816-f1689c923acd"/>
    <xsd:import namespace="ca06d397-2bf4-41c0-8be8-26f3ddcbad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คุณสมบัตินโยบายการปฏิบัติตามกฎระเบียบแบบรวมเป็นหนึ่ง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การดำเนินการ UI นโยบายการปฏิบัติตามกฎระเบียบแบบรวมเป็นหนึ่ง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b2b06b-35ae-4b04-a816-f1689c923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d0fdf82c-929a-4677-9cd1-95908dc84bcd}" ma:internalName="TaxCatchAll" ma:showField="CatchAllData" ma:web="59b2b06b-35ae-4b04-a816-f1689c923a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6d397-2bf4-41c0-8be8-26f3ddcba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แท็กรูป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62325-EB4A-4F15-9EAE-8C22D18CE8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b2b06b-35ae-4b04-a816-f1689c923acd"/>
    <ds:schemaRef ds:uri="ca06d397-2bf4-41c0-8be8-26f3ddcba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A57B2-E8F5-4F2B-A86E-94117DC34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68B188-F025-4C7F-92BE-94EC01CB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cmu_authorize_f-1</Template>
  <TotalTime>90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หนังสือมอบอำนาจ</vt:lpstr>
      <vt:lpstr>หนังสือมอบอำนาจ</vt:lpstr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หนังสือมอบอำนาจ</dc:title>
  <dc:subject/>
  <dc:creator>Eim</dc:creator>
  <cp:keywords/>
  <cp:lastModifiedBy>Eim</cp:lastModifiedBy>
  <cp:revision>1</cp:revision>
  <cp:lastPrinted>2023-03-17T09:05:00Z</cp:lastPrinted>
  <dcterms:created xsi:type="dcterms:W3CDTF">2023-06-01T07:36:00Z</dcterms:created>
  <dcterms:modified xsi:type="dcterms:W3CDTF">2023-06-01T09:06:00Z</dcterms:modified>
</cp:coreProperties>
</file>